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C97" w:rsidRDefault="00E36E9A">
      <w:pPr>
        <w:pStyle w:val="NoSpacing"/>
      </w:pPr>
      <w:r>
        <w:t>Name</w:t>
      </w:r>
    </w:p>
    <w:p w:rsidR="00080C97" w:rsidRDefault="00E36E9A">
      <w:pPr>
        <w:pStyle w:val="NoSpacing"/>
      </w:pPr>
      <w:r>
        <w:t>Instructor’s Name</w:t>
      </w:r>
    </w:p>
    <w:p w:rsidR="00080C97" w:rsidRDefault="00E36E9A">
      <w:pPr>
        <w:pStyle w:val="NoSpacing"/>
      </w:pPr>
      <w:r>
        <w:t>Course Number</w:t>
      </w:r>
    </w:p>
    <w:p w:rsidR="007D4B2F" w:rsidRDefault="00E36E9A">
      <w:pPr>
        <w:pStyle w:val="NoSpacing"/>
      </w:pPr>
      <w:r>
        <w:t>Date</w:t>
      </w:r>
    </w:p>
    <w:p w:rsidR="00080C97" w:rsidRDefault="00E36E9A">
      <w:pPr>
        <w:pStyle w:val="Title"/>
        <w:rPr>
          <w:b/>
        </w:rPr>
      </w:pPr>
      <w:r w:rsidRPr="00E36E9A">
        <w:rPr>
          <w:b/>
        </w:rPr>
        <w:t>Reflective Journal Task: Disability Lens</w:t>
      </w:r>
    </w:p>
    <w:p w:rsidR="00E36E9A" w:rsidRDefault="000E5005" w:rsidP="000E5005">
      <w:pPr>
        <w:ind w:firstLine="0"/>
      </w:pPr>
      <w:r>
        <w:t xml:space="preserve">The Riva Lehrer’s online gallery presents a number of art works whose stories are based on disability. I found the image of the portrait presented below to be very appealing as far as the disability lens is concerned. </w:t>
      </w:r>
    </w:p>
    <w:p w:rsidR="000E5005" w:rsidRDefault="000E5005" w:rsidP="00E36E9A">
      <w:r>
        <w:rPr>
          <w:noProof/>
          <w:lang w:eastAsia="en-US"/>
        </w:rPr>
        <w:drawing>
          <wp:inline distT="0" distB="0" distL="0" distR="0">
            <wp:extent cx="3162300" cy="446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a:blip r:embed="rId9">
                      <a:extLst>
                        <a:ext uri="{28A0092B-C50C-407E-A947-70E740481C1C}">
                          <a14:useLocalDpi xmlns:a14="http://schemas.microsoft.com/office/drawing/2010/main" val="0"/>
                        </a:ext>
                      </a:extLst>
                    </a:blip>
                    <a:stretch>
                      <a:fillRect/>
                    </a:stretch>
                  </pic:blipFill>
                  <pic:spPr>
                    <a:xfrm>
                      <a:off x="0" y="0"/>
                      <a:ext cx="3162742" cy="4467850"/>
                    </a:xfrm>
                    <a:prstGeom prst="rect">
                      <a:avLst/>
                    </a:prstGeom>
                  </pic:spPr>
                </pic:pic>
              </a:graphicData>
            </a:graphic>
          </wp:inline>
        </w:drawing>
      </w:r>
    </w:p>
    <w:p w:rsidR="000E5005" w:rsidRDefault="000E5005" w:rsidP="000E5005">
      <w:pPr>
        <w:ind w:firstLine="0"/>
      </w:pPr>
      <w:r>
        <w:t xml:space="preserve">In my perspective, the art work above tells an underlying story of Liz Carr’s condition and how it has limited her life. I performed a background study on the artist and I realized that she suffers </w:t>
      </w:r>
      <w:r>
        <w:lastRenderedPageBreak/>
        <w:t xml:space="preserve">from </w:t>
      </w:r>
      <w:proofErr w:type="spellStart"/>
      <w:r>
        <w:t>arthrogryposis</w:t>
      </w:r>
      <w:proofErr w:type="spellEnd"/>
      <w:r>
        <w:t xml:space="preserve"> multiplex </w:t>
      </w:r>
      <w:proofErr w:type="spellStart"/>
      <w:r>
        <w:t>congenita</w:t>
      </w:r>
      <w:proofErr w:type="spellEnd"/>
      <w:r>
        <w:t xml:space="preserve">. I reflected this and came to the conclusion that the above portrait is trying to tell one story; how disability limits one’s stars. Her choice of ropes attached to starts is meant to tell an underlying story involving success limitation.  Liz is already a star since she has experienced an incredible amount of success in the comedy industry despite her disability. However, her story does not resonate with thousands of disabled individuals who can barely shine their stars because of their condition. I think this is the underlying message that Liz seeks to tell, based on the disability lens. </w:t>
      </w: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Default="001A0A3D" w:rsidP="000E5005">
      <w:pPr>
        <w:ind w:firstLine="0"/>
      </w:pPr>
    </w:p>
    <w:p w:rsidR="001A0A3D" w:rsidRPr="001A0A3D" w:rsidRDefault="001A0A3D" w:rsidP="001A0A3D">
      <w:pPr>
        <w:ind w:firstLine="0"/>
        <w:jc w:val="center"/>
        <w:rPr>
          <w:b/>
        </w:rPr>
      </w:pPr>
      <w:r w:rsidRPr="001A0A3D">
        <w:rPr>
          <w:b/>
        </w:rPr>
        <w:lastRenderedPageBreak/>
        <w:t>Works Cited</w:t>
      </w:r>
    </w:p>
    <w:p w:rsidR="001A0A3D" w:rsidRPr="001A0A3D" w:rsidRDefault="001A0A3D" w:rsidP="001A0A3D">
      <w:pPr>
        <w:ind w:firstLine="0"/>
      </w:pPr>
      <w:proofErr w:type="spellStart"/>
      <w:r w:rsidRPr="001A0A3D">
        <w:t>Rivalehrerart</w:t>
      </w:r>
      <w:proofErr w:type="spellEnd"/>
      <w:r w:rsidRPr="001A0A3D">
        <w:t>. "Liz Carr | Other Work." </w:t>
      </w:r>
      <w:r w:rsidRPr="001A0A3D">
        <w:rPr>
          <w:i/>
          <w:iCs/>
        </w:rPr>
        <w:t>Riva-</w:t>
      </w:r>
      <w:proofErr w:type="spellStart"/>
      <w:r w:rsidRPr="001A0A3D">
        <w:rPr>
          <w:i/>
          <w:iCs/>
        </w:rPr>
        <w:t>lehrer</w:t>
      </w:r>
      <w:proofErr w:type="spellEnd"/>
      <w:r w:rsidRPr="001A0A3D">
        <w:rPr>
          <w:i/>
          <w:iCs/>
        </w:rPr>
        <w:t>-art</w:t>
      </w:r>
      <w:r w:rsidRPr="001A0A3D">
        <w:t>, 2020, www.rivalehrerart.com/liz-carr.</w:t>
      </w:r>
    </w:p>
    <w:p w:rsidR="001A0A3D" w:rsidRPr="00E36E9A" w:rsidRDefault="001A0A3D" w:rsidP="000E5005">
      <w:pPr>
        <w:ind w:firstLine="0"/>
      </w:pPr>
      <w:bookmarkStart w:id="0" w:name="_GoBack"/>
      <w:bookmarkEnd w:id="0"/>
    </w:p>
    <w:sectPr w:rsidR="001A0A3D" w:rsidRPr="00E36E9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CFD" w:rsidRDefault="00D21CFD">
      <w:pPr>
        <w:spacing w:line="240" w:lineRule="auto"/>
      </w:pPr>
      <w:r>
        <w:separator/>
      </w:r>
    </w:p>
  </w:endnote>
  <w:endnote w:type="continuationSeparator" w:id="0">
    <w:p w:rsidR="00D21CFD" w:rsidRDefault="00D21C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CFD" w:rsidRDefault="00D21CFD">
      <w:pPr>
        <w:spacing w:line="240" w:lineRule="auto"/>
      </w:pPr>
      <w:r>
        <w:separator/>
      </w:r>
    </w:p>
  </w:footnote>
  <w:footnote w:type="continuationSeparator" w:id="0">
    <w:p w:rsidR="00D21CFD" w:rsidRDefault="00D21C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C97" w:rsidRDefault="00D21CFD">
    <w:pPr>
      <w:pStyle w:val="Header"/>
    </w:pPr>
    <w:sdt>
      <w:sdtPr>
        <w:alias w:val="Last Name:"/>
        <w:tag w:val="Last Name:"/>
        <w:id w:val="1658178901"/>
        <w:placeholder>
          <w:docPart w:val="6DBC8C0D62DD421C84638361F53838F1"/>
        </w:placeholder>
        <w:dataBinding w:prefixMappings="xmlns:ns0='http://schemas.microsoft.com/office/2006/coverPageProps' " w:xpath="/ns0:CoverPageProperties[1]/ns0:Abstract[1]" w:storeItemID="{55AF091B-3C7A-41E3-B477-F2FDAA23CFDA}"/>
        <w15:appearance w15:val="hidden"/>
        <w:text/>
      </w:sdtPr>
      <w:sdtEndPr/>
      <w:sdtContent>
        <w:r w:rsidR="00E36E9A">
          <w:t>Last Name</w:t>
        </w:r>
      </w:sdtContent>
    </w:sdt>
    <w:r w:rsidR="00EC2FE4">
      <w:t xml:space="preserve"> </w:t>
    </w:r>
    <w:r w:rsidR="00EC2FE4">
      <w:fldChar w:fldCharType="begin"/>
    </w:r>
    <w:r w:rsidR="00EC2FE4">
      <w:instrText xml:space="preserve"> PAGE   \* MERGEFORMAT </w:instrText>
    </w:r>
    <w:r w:rsidR="00EC2FE4">
      <w:fldChar w:fldCharType="separate"/>
    </w:r>
    <w:r w:rsidR="001A0A3D">
      <w:rPr>
        <w:noProof/>
      </w:rPr>
      <w:t>3</w:t>
    </w:r>
    <w:r w:rsidR="00EC2FE4">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0C97" w:rsidRDefault="00D21CFD">
    <w:pPr>
      <w:pStyle w:val="Header"/>
    </w:pPr>
    <w:sdt>
      <w:sdtPr>
        <w:alias w:val="Last Name:"/>
        <w:tag w:val="Last Name:"/>
        <w:id w:val="-348181431"/>
        <w:placeholder>
          <w:docPart w:val="2FCF3DB605414480902C7DD0885933D7"/>
        </w:placeholder>
        <w:dataBinding w:prefixMappings="xmlns:ns0='http://schemas.microsoft.com/office/2006/coverPageProps' " w:xpath="/ns0:CoverPageProperties[1]/ns0:Abstract[1]" w:storeItemID="{55AF091B-3C7A-41E3-B477-F2FDAA23CFDA}"/>
        <w15:appearance w15:val="hidden"/>
        <w:text/>
      </w:sdtPr>
      <w:sdtEndPr/>
      <w:sdtContent>
        <w:r w:rsidR="00E36E9A">
          <w:t>Last Name</w:t>
        </w:r>
      </w:sdtContent>
    </w:sdt>
    <w:r w:rsidR="00EC2FE4">
      <w:t xml:space="preserve"> </w:t>
    </w:r>
    <w:r w:rsidR="00EC2FE4">
      <w:fldChar w:fldCharType="begin"/>
    </w:r>
    <w:r w:rsidR="00EC2FE4">
      <w:instrText xml:space="preserve"> PAGE   \* MERGEFORMAT </w:instrText>
    </w:r>
    <w:r w:rsidR="00EC2FE4">
      <w:fldChar w:fldCharType="separate"/>
    </w:r>
    <w:r w:rsidR="001A0A3D">
      <w:rPr>
        <w:noProof/>
      </w:rPr>
      <w:t>1</w:t>
    </w:r>
    <w:r w:rsidR="00EC2FE4">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E9A"/>
    <w:rsid w:val="00080C97"/>
    <w:rsid w:val="000E5005"/>
    <w:rsid w:val="001A0A3D"/>
    <w:rsid w:val="0034643D"/>
    <w:rsid w:val="003E748F"/>
    <w:rsid w:val="00442D48"/>
    <w:rsid w:val="006A64A8"/>
    <w:rsid w:val="007D4B2F"/>
    <w:rsid w:val="00965112"/>
    <w:rsid w:val="00AB1E45"/>
    <w:rsid w:val="00B82F8F"/>
    <w:rsid w:val="00BD3A4E"/>
    <w:rsid w:val="00C26420"/>
    <w:rsid w:val="00D21CFD"/>
    <w:rsid w:val="00E36E9A"/>
    <w:rsid w:val="00EC2F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EC9148-404F-469F-A79E-12B95AA1B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011444056">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ownloads\tf0398484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CF3DB605414480902C7DD0885933D7"/>
        <w:category>
          <w:name w:val="General"/>
          <w:gallery w:val="placeholder"/>
        </w:category>
        <w:types>
          <w:type w:val="bbPlcHdr"/>
        </w:types>
        <w:behaviors>
          <w:behavior w:val="content"/>
        </w:behaviors>
        <w:guid w:val="{C1E354F0-4D25-43DD-B83E-CEDFA6A854D7}"/>
      </w:docPartPr>
      <w:docPartBody>
        <w:p w:rsidR="00D276A5" w:rsidRDefault="008A1B16">
          <w:pPr>
            <w:pStyle w:val="2FCF3DB605414480902C7DD0885933D7"/>
          </w:pPr>
          <w:r>
            <w:t>Table data</w:t>
          </w:r>
        </w:p>
      </w:docPartBody>
    </w:docPart>
    <w:docPart>
      <w:docPartPr>
        <w:name w:val="6DBC8C0D62DD421C84638361F53838F1"/>
        <w:category>
          <w:name w:val="General"/>
          <w:gallery w:val="placeholder"/>
        </w:category>
        <w:types>
          <w:type w:val="bbPlcHdr"/>
        </w:types>
        <w:behaviors>
          <w:behavior w:val="content"/>
        </w:behaviors>
        <w:guid w:val="{202C23C7-F752-4169-926D-01BC8AA294EE}"/>
      </w:docPartPr>
      <w:docPartBody>
        <w:p w:rsidR="00D276A5" w:rsidRDefault="008A1B16">
          <w:pPr>
            <w:pStyle w:val="6DBC8C0D62DD421C84638361F53838F1"/>
          </w:pPr>
          <w:r>
            <w:t>Table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B16"/>
    <w:rsid w:val="008A1B16"/>
    <w:rsid w:val="00950A60"/>
    <w:rsid w:val="00D27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782645BBAF04DF5A965D709D5270116">
    <w:name w:val="B782645BBAF04DF5A965D709D5270116"/>
  </w:style>
  <w:style w:type="paragraph" w:customStyle="1" w:styleId="3FA0F84F251E492C82CAB22E8519514F">
    <w:name w:val="3FA0F84F251E492C82CAB22E8519514F"/>
  </w:style>
  <w:style w:type="paragraph" w:customStyle="1" w:styleId="CD59F6D143774EC48724580C7CB29060">
    <w:name w:val="CD59F6D143774EC48724580C7CB29060"/>
  </w:style>
  <w:style w:type="paragraph" w:customStyle="1" w:styleId="52ADCD8ACCDF4B3080FD7F41C3B39AF1">
    <w:name w:val="52ADCD8ACCDF4B3080FD7F41C3B39AF1"/>
  </w:style>
  <w:style w:type="paragraph" w:customStyle="1" w:styleId="4E90BB70957B45E4A7988635A49A67A3">
    <w:name w:val="4E90BB70957B45E4A7988635A49A67A3"/>
  </w:style>
  <w:style w:type="paragraph" w:customStyle="1" w:styleId="C9999B69D95049E388CA9080CFF15F98">
    <w:name w:val="C9999B69D95049E388CA9080CFF15F98"/>
  </w:style>
  <w:style w:type="character" w:styleId="Emphasis">
    <w:name w:val="Emphasis"/>
    <w:basedOn w:val="DefaultParagraphFont"/>
    <w:uiPriority w:val="3"/>
    <w:qFormat/>
    <w:rPr>
      <w:i/>
      <w:iCs/>
    </w:rPr>
  </w:style>
  <w:style w:type="paragraph" w:customStyle="1" w:styleId="542E3116C3674B5B8B7B5A8F45CC5BB3">
    <w:name w:val="542E3116C3674B5B8B7B5A8F45CC5BB3"/>
  </w:style>
  <w:style w:type="paragraph" w:customStyle="1" w:styleId="7243516AB18E47BFB939FCE5962E6830">
    <w:name w:val="7243516AB18E47BFB939FCE5962E6830"/>
  </w:style>
  <w:style w:type="paragraph" w:customStyle="1" w:styleId="48B5DC7CC1584E05BBD18FF97B41A0EE">
    <w:name w:val="48B5DC7CC1584E05BBD18FF97B41A0EE"/>
  </w:style>
  <w:style w:type="paragraph" w:customStyle="1" w:styleId="F6982F389ADE4E928F56FF5D7395590C">
    <w:name w:val="F6982F389ADE4E928F56FF5D7395590C"/>
  </w:style>
  <w:style w:type="paragraph" w:customStyle="1" w:styleId="E777330BB3254C999E50069288CF6441">
    <w:name w:val="E777330BB3254C999E50069288CF6441"/>
  </w:style>
  <w:style w:type="paragraph" w:customStyle="1" w:styleId="1023CD4EE6BA4067A7A90A1A58E49961">
    <w:name w:val="1023CD4EE6BA4067A7A90A1A58E49961"/>
  </w:style>
  <w:style w:type="paragraph" w:customStyle="1" w:styleId="589C0EE7F6794D62A893F52031E48CB3">
    <w:name w:val="589C0EE7F6794D62A893F52031E48CB3"/>
  </w:style>
  <w:style w:type="paragraph" w:customStyle="1" w:styleId="79DDDCA8DC73493E8FB3E0542CD5A37D">
    <w:name w:val="79DDDCA8DC73493E8FB3E0542CD5A37D"/>
  </w:style>
  <w:style w:type="paragraph" w:customStyle="1" w:styleId="2FBE61E2AB384085BEFA5AB823C34F71">
    <w:name w:val="2FBE61E2AB384085BEFA5AB823C34F71"/>
  </w:style>
  <w:style w:type="paragraph" w:customStyle="1" w:styleId="2FCF3DB605414480902C7DD0885933D7">
    <w:name w:val="2FCF3DB605414480902C7DD0885933D7"/>
  </w:style>
  <w:style w:type="paragraph" w:customStyle="1" w:styleId="6DBC8C0D62DD421C84638361F53838F1">
    <w:name w:val="6DBC8C0D62DD421C84638361F53838F1"/>
  </w:style>
  <w:style w:type="paragraph" w:customStyle="1" w:styleId="0D9FED61153B42EA833AE627CB1A46CB">
    <w:name w:val="0D9FED61153B42EA833AE627CB1A46CB"/>
  </w:style>
  <w:style w:type="paragraph" w:customStyle="1" w:styleId="9C0F15EBB16F496E9F75F20EA3A54F1B">
    <w:name w:val="9C0F15EBB16F496E9F75F20EA3A54F1B"/>
  </w:style>
  <w:style w:type="paragraph" w:customStyle="1" w:styleId="BE9B3004B0EF48CCBB52DBD4D25BE252">
    <w:name w:val="BE9B3004B0EF48CCBB52DBD4D25BE252"/>
  </w:style>
  <w:style w:type="paragraph" w:customStyle="1" w:styleId="5780B364EC5B463181A772CBA26C6EB9">
    <w:name w:val="5780B364EC5B463181A772CBA26C6EB9"/>
  </w:style>
  <w:style w:type="paragraph" w:customStyle="1" w:styleId="113E8AEED800487DA4653E4633A3D0F9">
    <w:name w:val="113E8AEED800487DA4653E4633A3D0F9"/>
  </w:style>
  <w:style w:type="paragraph" w:customStyle="1" w:styleId="80750E68913E44B4AF39CA414BDDB6EB">
    <w:name w:val="80750E68913E44B4AF39CA414BDDB6EB"/>
  </w:style>
  <w:style w:type="paragraph" w:customStyle="1" w:styleId="457D83E9FBC14458B4B49ED0A74BD39C">
    <w:name w:val="457D83E9FBC14458B4B49ED0A74BD39C"/>
  </w:style>
  <w:style w:type="paragraph" w:customStyle="1" w:styleId="352A95A554E24F57AC1D11F1C92C9491">
    <w:name w:val="352A95A554E24F57AC1D11F1C92C9491"/>
  </w:style>
  <w:style w:type="paragraph" w:customStyle="1" w:styleId="77E22F69A59A4C2AA24E29D37020771B">
    <w:name w:val="77E22F69A59A4C2AA24E29D37020771B"/>
  </w:style>
  <w:style w:type="paragraph" w:customStyle="1" w:styleId="8FF1D890D057465D8A4C8E254D189B6E">
    <w:name w:val="8FF1D890D057465D8A4C8E254D189B6E"/>
  </w:style>
  <w:style w:type="paragraph" w:customStyle="1" w:styleId="DD4206660AAF41A98BAF5221DFBE6056">
    <w:name w:val="DD4206660AAF41A98BAF5221DFBE6056"/>
  </w:style>
  <w:style w:type="paragraph" w:customStyle="1" w:styleId="28497EC8AC2E4A7EA88D02AF817D58F4">
    <w:name w:val="28497EC8AC2E4A7EA88D02AF817D58F4"/>
  </w:style>
  <w:style w:type="paragraph" w:customStyle="1" w:styleId="3132EFC746EC4FFF9D0F5EAD7BBA053C">
    <w:name w:val="3132EFC746EC4FFF9D0F5EAD7BBA053C"/>
  </w:style>
  <w:style w:type="paragraph" w:customStyle="1" w:styleId="B51FBE671B1F41E1A31616B076FD463B">
    <w:name w:val="B51FBE671B1F41E1A31616B076FD46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Last Name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9E83575-DE85-4ACC-9416-4708DCF6E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tf03984841</Template>
  <TotalTime>22</TotalTime>
  <Pages>3</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2020-03-10T22:49:00Z</dcterms:created>
  <dcterms:modified xsi:type="dcterms:W3CDTF">2020-03-10T23:12:00Z</dcterms:modified>
</cp:coreProperties>
</file>